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49EAD633" w:rsidR="00A94F9D" w:rsidRPr="000219EC" w:rsidRDefault="002055C4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3C53664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</w:t>
      </w:r>
      <w:r w:rsidR="002055C4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2055C4">
        <w:rPr>
          <w:rFonts w:ascii="Times New Roman" w:eastAsia="Times New Roman" w:hAnsi="Times New Roman" w:cs="Times New Roman"/>
        </w:rPr>
        <w:t>30</w:t>
      </w:r>
    </w:p>
    <w:p w14:paraId="2288CC76" w14:textId="32C5122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2A042A9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0F75A3">
        <w:rPr>
          <w:rFonts w:ascii="Times New Roman" w:eastAsia="Times New Roman" w:hAnsi="Times New Roman" w:cs="Times New Roman"/>
        </w:rPr>
        <w:t>1</w:t>
      </w:r>
      <w:r w:rsidR="002055C4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2055C4">
        <w:rPr>
          <w:rFonts w:ascii="Times New Roman" w:eastAsia="Times New Roman" w:hAnsi="Times New Roman" w:cs="Times New Roman"/>
        </w:rPr>
        <w:t>listopada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0B61615D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970907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 xml:space="preserve">na radno mjesto savjetnik za </w:t>
      </w:r>
      <w:r w:rsidR="00970907">
        <w:rPr>
          <w:rFonts w:ascii="Times New Roman" w:eastAsia="Times New Roman" w:hAnsi="Times New Roman" w:cs="Times New Roman"/>
        </w:rPr>
        <w:t>p</w:t>
      </w:r>
      <w:r w:rsidR="007B4F9C">
        <w:rPr>
          <w:rFonts w:ascii="Times New Roman" w:eastAsia="Times New Roman" w:hAnsi="Times New Roman" w:cs="Times New Roman"/>
        </w:rPr>
        <w:t>ristup informacijama i javnost rada</w:t>
      </w:r>
      <w:r w:rsidR="00E9391E">
        <w:rPr>
          <w:rFonts w:ascii="Times New Roman" w:eastAsia="Times New Roman" w:hAnsi="Times New Roman" w:cs="Times New Roman"/>
        </w:rPr>
        <w:t xml:space="preserve"> (1 izvršitelj m/ž),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508C915C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7B4F9C">
        <w:rPr>
          <w:rFonts w:ascii="Times New Roman" w:eastAsia="Times New Roman" w:hAnsi="Times New Roman" w:cs="Times New Roman"/>
        </w:rPr>
        <w:t>12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7B4F9C">
        <w:rPr>
          <w:rFonts w:ascii="Times New Roman" w:eastAsia="Times New Roman" w:hAnsi="Times New Roman" w:cs="Times New Roman"/>
        </w:rPr>
        <w:t>listopada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05572323" w14:textId="77777777" w:rsid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-vodi postupak povodom podnesenog zahtjeva ovlaštenika prava na informaciju te donosi rješenja u</w:t>
      </w:r>
    </w:p>
    <w:p w14:paraId="78B10AF2" w14:textId="6DA814E7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 xml:space="preserve"> upravnom postupku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3AFDE3F2" w14:textId="2925EA15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-vodi službeni upisnik o ostvarivanju prava na pristup informacijama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391E8279" w14:textId="364F1576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-priprema izvješća iz svog djelokruga rada</w:t>
      </w:r>
    </w:p>
    <w:p w14:paraId="328ADA0F" w14:textId="77777777" w:rsidR="00CD6C4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-obavlja poslove redovitog objavljivanja informacija prema smjernicama i uputama pročelnika</w:t>
      </w:r>
    </w:p>
    <w:p w14:paraId="688BE816" w14:textId="044CD28D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-vodi brigu o uređivanju i ažuriranju web stranica Grada i drugih mrežnih stranica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5A5379E5" w14:textId="41F3E2CF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 xml:space="preserve">-prikuplja, evidentira i odlaže opće i druge akte svih gradskih tijela 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4F78213B" w14:textId="73EFC976" w:rsidR="00694F1F" w:rsidRPr="00694F1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-prati zakone i propise iz svog djelokruga rada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2288CC83" w14:textId="08D4170A" w:rsidR="003B135F" w:rsidRDefault="00694F1F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694F1F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  <w:r w:rsidRPr="00694F1F">
        <w:rPr>
          <w:rFonts w:ascii="Times New Roman" w:eastAsia="Times New Roman" w:hAnsi="Times New Roman" w:cs="Times New Roman"/>
          <w:lang w:eastAsia="hr-HR"/>
        </w:rPr>
        <w:tab/>
      </w:r>
    </w:p>
    <w:p w14:paraId="4B8495C0" w14:textId="6AD0F4D3" w:rsidR="008E1140" w:rsidRPr="003B135F" w:rsidRDefault="008E1140" w:rsidP="00694F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E1140">
        <w:rPr>
          <w:rFonts w:ascii="Times New Roman" w:eastAsia="Times New Roman" w:hAnsi="Times New Roman" w:cs="Times New Roman"/>
          <w:lang w:eastAsia="hr-HR"/>
        </w:rPr>
        <w:t>obavlja i druge poslove po nalogu pročelnika</w:t>
      </w:r>
    </w:p>
    <w:p w14:paraId="19FC14BB" w14:textId="77777777" w:rsid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4877D864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2674BA"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8E1140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2674BA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440828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7D856C9E" w:rsidR="003B135F" w:rsidRPr="00DC278B" w:rsidRDefault="00741024" w:rsidP="00F94571">
      <w:pPr>
        <w:pStyle w:val="ListParagraph"/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C278B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CB5687">
        <w:rPr>
          <w:rFonts w:ascii="Times New Roman" w:eastAsia="Times New Roman" w:hAnsi="Times New Roman" w:cs="Times New Roman"/>
          <w:lang w:eastAsia="hr-HR"/>
        </w:rPr>
        <w:t>od</w:t>
      </w:r>
      <w:r w:rsidR="00941722">
        <w:rPr>
          <w:rFonts w:ascii="Times New Roman" w:eastAsia="Times New Roman" w:hAnsi="Times New Roman" w:cs="Times New Roman"/>
          <w:lang w:eastAsia="hr-HR"/>
        </w:rPr>
        <w:t>nosa s javnošću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3D8D51A" w14:textId="729B2990" w:rsidR="00963F21" w:rsidRDefault="004E49A2" w:rsidP="00B75FA5">
      <w:pPr>
        <w:pStyle w:val="ListParagraph"/>
        <w:numPr>
          <w:ilvl w:val="1"/>
          <w:numId w:val="18"/>
        </w:numPr>
        <w:spacing w:after="0"/>
        <w:rPr>
          <w:rFonts w:ascii="Times New Roman" w:hAnsi="Times New Roman" w:cs="Times New Roman"/>
        </w:rPr>
      </w:pPr>
      <w:r w:rsidRPr="00963F21">
        <w:rPr>
          <w:rFonts w:ascii="Times New Roman" w:hAnsi="Times New Roman" w:cs="Times New Roman"/>
        </w:rPr>
        <w:t xml:space="preserve">Zakon o </w:t>
      </w:r>
      <w:r w:rsidR="00941722" w:rsidRPr="00963F21">
        <w:rPr>
          <w:rFonts w:ascii="Times New Roman" w:hAnsi="Times New Roman" w:cs="Times New Roman"/>
        </w:rPr>
        <w:t>pravu na pris</w:t>
      </w:r>
      <w:r w:rsidR="00963F21" w:rsidRPr="00963F21">
        <w:rPr>
          <w:rFonts w:ascii="Times New Roman" w:hAnsi="Times New Roman" w:cs="Times New Roman"/>
        </w:rPr>
        <w:t>tup informacijama</w:t>
      </w:r>
      <w:r w:rsidR="00184878">
        <w:rPr>
          <w:rFonts w:ascii="Times New Roman" w:hAnsi="Times New Roman" w:cs="Times New Roman"/>
        </w:rPr>
        <w:t xml:space="preserve"> </w:t>
      </w:r>
      <w:r w:rsidR="00963F21" w:rsidRPr="00963F21">
        <w:rPr>
          <w:rFonts w:ascii="Times New Roman" w:hAnsi="Times New Roman" w:cs="Times New Roman"/>
        </w:rPr>
        <w:t>(</w:t>
      </w:r>
      <w:r w:rsidR="00C1649C" w:rsidRPr="00C1649C">
        <w:rPr>
          <w:rFonts w:ascii="Times New Roman" w:hAnsi="Times New Roman" w:cs="Times New Roman"/>
        </w:rPr>
        <w:t>NN 25/13, 85/15, 69/22</w:t>
      </w:r>
      <w:r w:rsidR="00963F21" w:rsidRPr="00963F21">
        <w:rPr>
          <w:rFonts w:ascii="Times New Roman" w:hAnsi="Times New Roman" w:cs="Times New Roman"/>
        </w:rPr>
        <w:t>)</w:t>
      </w:r>
    </w:p>
    <w:p w14:paraId="123A4B5D" w14:textId="79D9A458" w:rsidR="00963F21" w:rsidRPr="00963F21" w:rsidRDefault="00963F21" w:rsidP="00B75FA5">
      <w:pPr>
        <w:pStyle w:val="ListParagraph"/>
        <w:numPr>
          <w:ilvl w:val="1"/>
          <w:numId w:val="18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medijima</w:t>
      </w:r>
      <w:r w:rsidR="00A0688B">
        <w:rPr>
          <w:rFonts w:ascii="Times New Roman" w:hAnsi="Times New Roman" w:cs="Times New Roman"/>
        </w:rPr>
        <w:t xml:space="preserve"> (</w:t>
      </w:r>
      <w:r w:rsidR="00A0688B" w:rsidRPr="00A0688B">
        <w:rPr>
          <w:rFonts w:ascii="Times New Roman" w:hAnsi="Times New Roman" w:cs="Times New Roman"/>
        </w:rPr>
        <w:t>NN 59/04, 84/11, 81/13</w:t>
      </w:r>
      <w:r w:rsidR="00A0688B">
        <w:rPr>
          <w:rFonts w:ascii="Times New Roman" w:hAnsi="Times New Roman" w:cs="Times New Roman"/>
        </w:rPr>
        <w:t>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24DF6934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718F3BF1" w14:textId="733930F4" w:rsidR="0028032E" w:rsidRDefault="00D6600C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</w:t>
      </w:r>
      <w:r w:rsidR="00E77644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Dijana Kujinek, </w:t>
      </w:r>
      <w:proofErr w:type="spellStart"/>
      <w:r>
        <w:rPr>
          <w:rFonts w:ascii="Times New Roman" w:eastAsia="Calibri" w:hAnsi="Times New Roman" w:cs="Times New Roman"/>
        </w:rPr>
        <w:t>mag.nov</w:t>
      </w:r>
      <w:proofErr w:type="spellEnd"/>
      <w:r>
        <w:rPr>
          <w:rFonts w:ascii="Times New Roman" w:eastAsia="Calibri" w:hAnsi="Times New Roman" w:cs="Times New Roman"/>
        </w:rPr>
        <w:t>.</w:t>
      </w: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7A393130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F20F8DE" w14:textId="2EF8555C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7EF75E1" w14:textId="0889E8D9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DB67179" w14:textId="4B2C01FA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254B78C" w14:textId="37126CFF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8EC4548" w14:textId="7B2AC267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270F529" w14:textId="77777777" w:rsidR="00445A30" w:rsidRDefault="00445A30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16858B57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445A30" w:rsidRPr="000124A3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D0A4" w14:textId="77777777" w:rsidR="00284BCD" w:rsidRDefault="00284BCD" w:rsidP="00883CD4">
      <w:pPr>
        <w:spacing w:after="0" w:line="240" w:lineRule="auto"/>
      </w:pPr>
      <w:r>
        <w:separator/>
      </w:r>
    </w:p>
  </w:endnote>
  <w:endnote w:type="continuationSeparator" w:id="0">
    <w:p w14:paraId="78CA41FD" w14:textId="77777777" w:rsidR="00284BCD" w:rsidRDefault="00284BC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7FF56549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92339E">
      <w:rPr>
        <w:rFonts w:ascii="Times New Roman" w:hAnsi="Times New Roman" w:cs="Times New Roman"/>
        <w:color w:val="000000"/>
        <w:sz w:val="18"/>
        <w:szCs w:val="20"/>
      </w:rPr>
      <w:t>Ured gradonače</w:t>
    </w:r>
    <w:r w:rsidR="00770D40">
      <w:rPr>
        <w:rFonts w:ascii="Times New Roman" w:hAnsi="Times New Roman" w:cs="Times New Roman"/>
        <w:color w:val="000000"/>
        <w:sz w:val="18"/>
        <w:szCs w:val="20"/>
      </w:rPr>
      <w:t>lnika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6713CEEE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</w:t>
    </w:r>
    <w:r w:rsidR="00770D40">
      <w:rPr>
        <w:rFonts w:ascii="Times New Roman" w:hAnsi="Times New Roman" w:cs="Times New Roman"/>
        <w:sz w:val="18"/>
        <w:szCs w:val="18"/>
      </w:rPr>
      <w:t>00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70D40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E38D" w14:textId="77777777" w:rsidR="00284BCD" w:rsidRDefault="00284BCD" w:rsidP="00883CD4">
      <w:pPr>
        <w:spacing w:after="0" w:line="240" w:lineRule="auto"/>
      </w:pPr>
      <w:r>
        <w:separator/>
      </w:r>
    </w:p>
  </w:footnote>
  <w:footnote w:type="continuationSeparator" w:id="0">
    <w:p w14:paraId="5837E4D8" w14:textId="77777777" w:rsidR="00284BCD" w:rsidRDefault="00284BC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4878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5C4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45A30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4F1F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D40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F9C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140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339E"/>
    <w:rsid w:val="00930E56"/>
    <w:rsid w:val="009333F1"/>
    <w:rsid w:val="00933C7A"/>
    <w:rsid w:val="009356FC"/>
    <w:rsid w:val="00936C86"/>
    <w:rsid w:val="00936E9D"/>
    <w:rsid w:val="0093797C"/>
    <w:rsid w:val="00941722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3F21"/>
    <w:rsid w:val="00966240"/>
    <w:rsid w:val="00970907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688B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11A8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14605"/>
    <w:rsid w:val="00C1649C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687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D6C4F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6600C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7764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3</Pages>
  <Words>1000</Words>
  <Characters>5702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2018-10-24T08:16:00Z</cp:lastPrinted>
  <dcterms:created xsi:type="dcterms:W3CDTF">2022-10-12T11:49:00Z</dcterms:created>
  <dcterms:modified xsi:type="dcterms:W3CDTF">2022-10-12T11:49:00Z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